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F4085" w:rsidRDefault="00C20F7A" w:rsidP="00DE7381">
      <w:pPr>
        <w:spacing w:before="2" w:after="2"/>
      </w:pPr>
      <w:r>
        <w:rPr>
          <w:noProof/>
        </w:rPr>
        <w:pict>
          <v:roundrect id="_x0000_s1029" style="position:absolute;margin-left:31pt;margin-top:332.6pt;width:540pt;height:272.8pt;z-index:251662336;mso-wrap-edited:f;mso-position-horizontal-relative:page;mso-position-vertical-relative:page" arcsize="10923f" wrapcoords="2197 -77 1695 77 565 851 502 1161 -125 2400 -313 3638 -313 18503 -125 19741 502 21135 1820 22141 2009 22141 19653 22141 19841 22141 21223 21135 21851 19741 22039 18503 22039 3638 21851 2400 21160 929 19716 0 19339 -77 2197 -77" fillcolor="#bfbfbf [2412]" stroked="f" strokecolor="#4a7ebb" strokeweight="1.5pt">
            <v:fill o:detectmouseclick="t"/>
            <v:shadow opacity="22938f" mv:blur="38100f" offset="0,2pt"/>
            <v:textbox inset=",7.2pt,,7.2pt"/>
            <w10:wrap anchorx="page" anchory="page"/>
          </v:roundrect>
        </w:pict>
      </w: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67" type="#_x0000_t202" style="position:absolute;margin-left:43.65pt;margin-top:345.2pt;width:514.65pt;height:271.8pt;z-index:251673601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DE7381" w:rsidRPr="00E51F79" w:rsidRDefault="00DE7381" w:rsidP="00DE7381">
                  <w:pPr>
                    <w:spacing w:before="2" w:after="2"/>
                    <w:jc w:val="center"/>
                    <w:rPr>
                      <w:rFonts w:ascii="Stone Sans ITC TT-Bold" w:hAnsi="Stone Sans ITC TT-Bold"/>
                      <w:sz w:val="28"/>
                      <w:u w:val="single"/>
                    </w:rPr>
                  </w:pPr>
                  <w:r w:rsidRPr="00E51F79">
                    <w:rPr>
                      <w:rFonts w:ascii="Stone Sans ITC TT-Bold" w:hAnsi="Stone Sans ITC TT-Bold"/>
                      <w:sz w:val="28"/>
                      <w:u w:val="single"/>
                    </w:rPr>
                    <w:t>Helpful Tips</w:t>
                  </w:r>
                </w:p>
                <w:p w:rsidR="00DE7381" w:rsidRPr="007C28B8" w:rsidRDefault="00DE7381" w:rsidP="00DE7381">
                  <w:pPr>
                    <w:spacing w:before="2" w:after="2"/>
                    <w:jc w:val="center"/>
                    <w:rPr>
                      <w:rFonts w:ascii="Stone Sans ITC TT-Bold" w:hAnsi="Stone Sans ITC TT-Bold"/>
                      <w:sz w:val="16"/>
                      <w:u w:val="single"/>
                    </w:rPr>
                  </w:pPr>
                </w:p>
                <w:p w:rsidR="00DE7381" w:rsidRPr="009F4085" w:rsidRDefault="00DE7381" w:rsidP="009F4085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>Students may be jet lagged.</w:t>
                  </w:r>
                  <w:r w:rsidRPr="009F4085">
                    <w:rPr>
                      <w:rFonts w:ascii="Stone Sans ITC TT-Bold" w:hAnsi="Stone Sans ITC TT-Bold"/>
                    </w:rPr>
                    <w:t xml:space="preserve"> </w:t>
                  </w:r>
                  <w:r>
                    <w:rPr>
                      <w:rFonts w:ascii="Stone Sans ITC TT-Bold" w:hAnsi="Stone Sans ITC TT-Bold"/>
                    </w:rPr>
                    <w:t xml:space="preserve"> A </w:t>
                  </w:r>
                  <w:r w:rsidRPr="009F4085">
                    <w:rPr>
                      <w:rFonts w:ascii="Stone Sans ITC TT-Bold" w:hAnsi="Stone Sans ITC TT-Bold"/>
                    </w:rPr>
                    <w:t>short nap upon arrival will</w:t>
                  </w:r>
                  <w:r>
                    <w:rPr>
                      <w:rFonts w:ascii="Stone Sans ITC TT-Bold" w:hAnsi="Stone Sans ITC TT-Bold"/>
                    </w:rPr>
                    <w:t xml:space="preserve"> help</w:t>
                  </w:r>
                  <w:r w:rsidRPr="009F4085">
                    <w:rPr>
                      <w:rFonts w:ascii="Stone Sans ITC TT-Bold" w:hAnsi="Stone Sans ITC TT-Bold"/>
                    </w:rPr>
                    <w:t xml:space="preserve"> students adjust to the time difference.</w:t>
                  </w:r>
                </w:p>
                <w:p w:rsidR="00DE7381" w:rsidRDefault="00DE7381" w:rsidP="009F4085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>Set rules and expectations as soon as possible.  Make a list of expectations you would like students to follow.  Use pictures if possible.</w:t>
                  </w:r>
                </w:p>
                <w:p w:rsidR="00DE7381" w:rsidRDefault="00DE7381" w:rsidP="009F4085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 xml:space="preserve">Treat your host </w:t>
                  </w:r>
                  <w:proofErr w:type="gramStart"/>
                  <w:r>
                    <w:rPr>
                      <w:rFonts w:ascii="Stone Sans ITC TT-Bold" w:hAnsi="Stone Sans ITC TT-Bold"/>
                    </w:rPr>
                    <w:t>student</w:t>
                  </w:r>
                  <w:proofErr w:type="gramEnd"/>
                  <w:r>
                    <w:rPr>
                      <w:rFonts w:ascii="Stone Sans ITC TT-Bold" w:hAnsi="Stone Sans ITC TT-Bold"/>
                    </w:rPr>
                    <w:t xml:space="preserve"> as you would like your child to be treated.</w:t>
                  </w:r>
                </w:p>
                <w:p w:rsidR="00DE7381" w:rsidRDefault="00DE7381" w:rsidP="009F4085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Stone Sans ITC TT-Bold" w:hAnsi="Stone Sans ITC TT-Bold"/>
                    </w:rPr>
                  </w:pPr>
                  <w:r w:rsidRPr="009F4085">
                    <w:rPr>
                      <w:rFonts w:ascii="Stone Sans ITC TT-Bold" w:hAnsi="Stone Sans ITC TT-Bold"/>
                    </w:rPr>
                    <w:t>Upon arrival give a tour of</w:t>
                  </w:r>
                  <w:r>
                    <w:rPr>
                      <w:rFonts w:ascii="Stone Sans ITC TT-Bold" w:hAnsi="Stone Sans ITC TT-Bold"/>
                    </w:rPr>
                    <w:t xml:space="preserve"> your house and show them how things work (faucet, toilet, etc.).</w:t>
                  </w:r>
                </w:p>
                <w:p w:rsidR="00DE7381" w:rsidRDefault="00DE7381" w:rsidP="009F4085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>Let students know schedule ahead of time so they know what to expect and when.</w:t>
                  </w:r>
                </w:p>
                <w:p w:rsidR="00DE7381" w:rsidRDefault="00DE7381" w:rsidP="009F4085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>Time difference will make it challenging for students to communicate with family at home.  Encourage them to set a regular time to communicate that works for everyone.</w:t>
                  </w:r>
                </w:p>
                <w:p w:rsidR="00DE7381" w:rsidRPr="009F4085" w:rsidRDefault="00DE7381" w:rsidP="009F4085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>Enjoy and thank you!  This will be a great experience for you and your family!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71" type="#_x0000_t202" style="position:absolute;margin-left:138.5pt;margin-top:19pt;width:335pt;height:74pt;z-index:251682817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DE7381" w:rsidRDefault="00DE7381" w:rsidP="00DE7381">
                  <w:pPr>
                    <w:spacing w:before="2" w:after="2"/>
                    <w:jc w:val="center"/>
                    <w:rPr>
                      <w:rFonts w:asciiTheme="majorHAnsi" w:hAnsiTheme="majorHAnsi"/>
                      <w:sz w:val="36"/>
                    </w:rPr>
                  </w:pPr>
                  <w:r w:rsidRPr="00E51F79">
                    <w:rPr>
                      <w:rFonts w:asciiTheme="majorHAnsi" w:hAnsiTheme="majorHAnsi"/>
                      <w:sz w:val="36"/>
                    </w:rPr>
                    <w:t>Wel</w:t>
                  </w:r>
                  <w:r>
                    <w:rPr>
                      <w:rFonts w:asciiTheme="majorHAnsi" w:hAnsiTheme="majorHAnsi"/>
                      <w:sz w:val="36"/>
                    </w:rPr>
                    <w:t>c</w:t>
                  </w:r>
                  <w:r w:rsidRPr="00E51F79">
                    <w:rPr>
                      <w:rFonts w:asciiTheme="majorHAnsi" w:hAnsiTheme="majorHAnsi"/>
                      <w:sz w:val="36"/>
                    </w:rPr>
                    <w:t>ome Host Families</w:t>
                  </w:r>
                </w:p>
                <w:p w:rsidR="00DE7381" w:rsidRDefault="00DE7381" w:rsidP="00DE7381">
                  <w:pPr>
                    <w:spacing w:before="2" w:after="2"/>
                    <w:jc w:val="center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Host Family Information Night</w:t>
                  </w:r>
                </w:p>
                <w:p w:rsidR="00DE7381" w:rsidRPr="00B538B7" w:rsidRDefault="00DE7381" w:rsidP="00DE7381">
                  <w:pPr>
                    <w:spacing w:before="2" w:after="2"/>
                    <w:jc w:val="center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3/13/17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66" type="#_x0000_t202" style="position:absolute;margin-left:354.75pt;margin-top:129pt;width:220.85pt;height:187pt;z-index:251671553;mso-wrap-edited:f;mso-position-horizontal-relative:page;mso-position-vertical-relative:page" wrapcoords="0 0 21600 0 21600 21600 0 21600 0 0" mv:complextextbox="1" filled="f" fillcolor="#00b4e3 [3215]" stroked="f">
            <v:fill o:detectmouseclick="t"/>
            <v:textbox inset=",7.2pt,,7.2pt">
              <w:txbxContent>
                <w:p w:rsidR="00DE7381" w:rsidRPr="00ED7366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>3/21 – Students arrive in Boston</w:t>
                  </w:r>
                </w:p>
                <w:p w:rsidR="00DE7381" w:rsidRPr="00B538B7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  <w:sz w:val="6"/>
                    </w:rPr>
                  </w:pPr>
                </w:p>
                <w:p w:rsidR="00DE7381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 xml:space="preserve">3/22 – Students meet host families at   </w:t>
                  </w:r>
                </w:p>
                <w:p w:rsidR="00DE7381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 xml:space="preserve">              Sherwood around 5:00 PM</w:t>
                  </w:r>
                </w:p>
                <w:p w:rsidR="00DE7381" w:rsidRPr="00B538B7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  <w:sz w:val="6"/>
                    </w:rPr>
                  </w:pPr>
                </w:p>
                <w:p w:rsidR="00DE7381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>3/23 – ½ day at Sherwood</w:t>
                  </w:r>
                </w:p>
                <w:p w:rsidR="00DE7381" w:rsidRPr="00B538B7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  <w:sz w:val="6"/>
                    </w:rPr>
                  </w:pPr>
                </w:p>
                <w:p w:rsidR="00DE7381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>3/24 – Full day at Sherwood</w:t>
                  </w:r>
                </w:p>
                <w:p w:rsidR="00DE7381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 xml:space="preserve">            - School Dance - 6:30 PM</w:t>
                  </w:r>
                </w:p>
                <w:p w:rsidR="00DE7381" w:rsidRPr="00B538B7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  <w:sz w:val="6"/>
                    </w:rPr>
                  </w:pPr>
                </w:p>
                <w:p w:rsidR="00DE7381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>3/25-3/26 - Weekend with host family</w:t>
                  </w:r>
                </w:p>
                <w:p w:rsidR="00DE7381" w:rsidRPr="00B538B7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  <w:sz w:val="6"/>
                    </w:rPr>
                  </w:pPr>
                </w:p>
                <w:p w:rsidR="00DE7381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>3/27 – ½ day at Sherwood</w:t>
                  </w:r>
                </w:p>
                <w:p w:rsidR="00DE7381" w:rsidRPr="00B538B7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  <w:sz w:val="6"/>
                    </w:rPr>
                  </w:pPr>
                </w:p>
                <w:p w:rsidR="00DE7381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>3/28-3/29 –Students in NYC</w:t>
                  </w:r>
                </w:p>
                <w:p w:rsidR="00DE7381" w:rsidRPr="00B538B7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  <w:sz w:val="6"/>
                    </w:rPr>
                  </w:pPr>
                </w:p>
                <w:p w:rsidR="00DE7381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 xml:space="preserve">3/30 – Full day at Sherwood – Farewell      </w:t>
                  </w:r>
                </w:p>
                <w:p w:rsidR="00DE7381" w:rsidRDefault="00DE7381" w:rsidP="00DE7381">
                  <w:pPr>
                    <w:spacing w:before="2" w:after="2"/>
                    <w:rPr>
                      <w:rFonts w:ascii="Stone Sans ITC TT-Bold" w:hAnsi="Stone Sans ITC TT-Bold"/>
                    </w:rPr>
                  </w:pPr>
                  <w:r>
                    <w:rPr>
                      <w:rFonts w:ascii="Stone Sans ITC TT-Bold" w:hAnsi="Stone Sans ITC TT-Bold"/>
                    </w:rPr>
                    <w:t xml:space="preserve">              Party at Sherwood 6:00 PM</w:t>
                  </w:r>
                </w:p>
                <w:p w:rsidR="00DE7381" w:rsidRDefault="00DE7381" w:rsidP="00DE7381">
                  <w:pPr>
                    <w:spacing w:before="2" w:after="2"/>
                    <w:jc w:val="center"/>
                    <w:rPr>
                      <w:rFonts w:ascii="Stone Sans ITC TT-Bold" w:hAnsi="Stone Sans ITC TT-Bold"/>
                    </w:rPr>
                  </w:pPr>
                </w:p>
                <w:p w:rsidR="00DE7381" w:rsidRPr="0097674A" w:rsidRDefault="00DE7381" w:rsidP="00DE7381">
                  <w:pPr>
                    <w:spacing w:before="2" w:after="2"/>
                    <w:jc w:val="center"/>
                    <w:rPr>
                      <w:rFonts w:ascii="Stone Sans ITC TT-Bold" w:hAnsi="Stone Sans ITC TT-Bold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2" type="#_x0000_t202" style="position:absolute;margin-left:384.8pt;margin-top:98.45pt;width:151pt;height:34.95pt;z-index:251683841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DE7381" w:rsidRPr="000D6BC0" w:rsidRDefault="00DE7381" w:rsidP="00DE7381">
                  <w:pPr>
                    <w:spacing w:before="2" w:after="2"/>
                    <w:jc w:val="center"/>
                    <w:rPr>
                      <w:rFonts w:asciiTheme="majorHAnsi" w:hAnsiTheme="majorHAnsi"/>
                      <w:sz w:val="24"/>
                    </w:rPr>
                  </w:pPr>
                  <w:r w:rsidRPr="000D6BC0">
                    <w:rPr>
                      <w:rFonts w:asciiTheme="majorHAnsi" w:hAnsiTheme="majorHAnsi"/>
                      <w:sz w:val="24"/>
                    </w:rPr>
                    <w:t>Important Dates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26" style="position:absolute;margin-left:345pt;margin-top:85.9pt;width:230.6pt;height:232.1pt;z-index:251660288;mso-wrap-edited:f;mso-position-horizontal-relative:page;mso-position-vertical-relative:page" arcsize="10923f" wrapcoords="2197 -77 1695 77 565 851 502 1161 -125 2400 -313 3638 -313 18503 -125 19741 502 21135 1820 22141 2009 22141 19653 22141 19841 22141 21223 21135 21851 19741 22039 18503 22039 3638 21851 2400 21160 929 19716 0 19339 -77 2197 -77" fillcolor="#d8d8d8 [2732]" stroked="f" strokecolor="#4a7ebb" strokeweight="1.5pt">
            <v:fill o:detectmouseclick="t"/>
            <v:shadow opacity="22938f" mv:blur="38100f" offset="0,2pt"/>
            <v:textbox style="mso-next-textbox:#_x0000_s1026" inset=",0,,7.2pt">
              <w:txbxContent>
                <w:p w:rsidR="00DE7381" w:rsidRPr="009F4085" w:rsidRDefault="00DE7381" w:rsidP="009F4085">
                  <w:pPr>
                    <w:pStyle w:val="Exclamation"/>
                    <w:rPr>
                      <w:color w:val="auto"/>
                      <w:sz w:val="24"/>
                    </w:rPr>
                  </w:pPr>
                </w:p>
              </w:txbxContent>
            </v:textbox>
            <w10:wrap anchorx="page" anchory="page"/>
          </v:roundrect>
        </w:pict>
      </w:r>
      <w:r w:rsidR="00DE7381">
        <w:rPr>
          <w:noProof/>
        </w:rPr>
        <w:drawing>
          <wp:anchor distT="0" distB="0" distL="114300" distR="114300" simplePos="0" relativeHeight="251680769" behindDoc="0" locked="0" layoutInCell="1" allowOverlap="1">
            <wp:simplePos x="0" y="0"/>
            <wp:positionH relativeFrom="page">
              <wp:posOffset>4057650</wp:posOffset>
            </wp:positionH>
            <wp:positionV relativeFrom="page">
              <wp:posOffset>7835900</wp:posOffset>
            </wp:positionV>
            <wp:extent cx="3429000" cy="1652905"/>
            <wp:effectExtent l="0" t="0" r="0" b="0"/>
            <wp:wrapTight wrapText="bothSides">
              <wp:wrapPolygon edited="0">
                <wp:start x="640" y="0"/>
                <wp:lineTo x="0" y="332"/>
                <wp:lineTo x="0" y="21243"/>
                <wp:lineTo x="21440" y="21243"/>
                <wp:lineTo x="21440" y="21243"/>
                <wp:lineTo x="21600" y="18588"/>
                <wp:lineTo x="21600" y="1660"/>
                <wp:lineTo x="21440" y="332"/>
                <wp:lineTo x="20800" y="0"/>
                <wp:lineTo x="640" y="0"/>
              </wp:wrapPolygon>
            </wp:wrapTight>
            <wp:docPr id="3" name="Picture 2" descr="20160704_02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704_022205.jpg"/>
                    <pic:cNvPicPr/>
                  </pic:nvPicPr>
                  <pic:blipFill>
                    <a:blip r:embed="rId5"/>
                    <a:srcRect b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652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7381">
        <w:rPr>
          <w:noProof/>
        </w:rPr>
        <w:drawing>
          <wp:anchor distT="0" distB="0" distL="114300" distR="114300" simplePos="0" relativeHeight="251678721" behindDoc="0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7861300</wp:posOffset>
            </wp:positionV>
            <wp:extent cx="3654425" cy="1600200"/>
            <wp:effectExtent l="25400" t="0" r="3175" b="0"/>
            <wp:wrapTight wrapText="bothSides">
              <wp:wrapPolygon edited="0">
                <wp:start x="601" y="0"/>
                <wp:lineTo x="0" y="343"/>
                <wp:lineTo x="-150" y="16457"/>
                <wp:lineTo x="150" y="21257"/>
                <wp:lineTo x="601" y="21257"/>
                <wp:lineTo x="20868" y="21257"/>
                <wp:lineTo x="21319" y="21257"/>
                <wp:lineTo x="21619" y="19200"/>
                <wp:lineTo x="21619" y="1714"/>
                <wp:lineTo x="21469" y="343"/>
                <wp:lineTo x="20868" y="0"/>
                <wp:lineTo x="601" y="0"/>
              </wp:wrapPolygon>
            </wp:wrapTight>
            <wp:docPr id="2" name="Picture 1" descr="mage result for sherwood middle school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mage result for sherwood middle school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7381">
        <w:rPr>
          <w:noProof/>
        </w:rPr>
        <w:drawing>
          <wp:anchor distT="0" distB="0" distL="114300" distR="114300" simplePos="0" relativeHeight="251684865" behindDoc="0" locked="0" layoutInCell="1" allowOverlap="1">
            <wp:simplePos x="0" y="0"/>
            <wp:positionH relativeFrom="page">
              <wp:posOffset>317500</wp:posOffset>
            </wp:positionH>
            <wp:positionV relativeFrom="page">
              <wp:posOffset>1116965</wp:posOffset>
            </wp:positionV>
            <wp:extent cx="4064000" cy="2895600"/>
            <wp:effectExtent l="25400" t="0" r="0" b="0"/>
            <wp:wrapTight wrapText="bothSides">
              <wp:wrapPolygon edited="0">
                <wp:start x="0" y="189"/>
                <wp:lineTo x="-135" y="18379"/>
                <wp:lineTo x="135" y="21411"/>
                <wp:lineTo x="540" y="21411"/>
                <wp:lineTo x="20925" y="21411"/>
                <wp:lineTo x="21330" y="21411"/>
                <wp:lineTo x="21600" y="20274"/>
                <wp:lineTo x="21600" y="947"/>
                <wp:lineTo x="21465" y="189"/>
                <wp:lineTo x="0" y="189"/>
              </wp:wrapPolygon>
            </wp:wrapTight>
            <wp:docPr id="49" name="Picture 49" descr="Macintosh HD:Users:lkrueger:Desktop:Screen Shot 2017-03-07 at 2.53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9" descr="Macintosh HD:Users:lkrueger:Desktop:Screen Shot 2017-03-07 at 2.53.59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9F4085" w:rsidSect="009F40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720" w:bottom="1080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Stone Sans ITC TT-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381" w:rsidRDefault="00DE7381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381" w:rsidRDefault="00DE7381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381" w:rsidRDefault="00DE7381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381" w:rsidRDefault="00DE7381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381" w:rsidRDefault="00DE7381">
    <w:pPr>
      <w:pStyle w:val="Header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381" w:rsidRDefault="00DE7381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7A14E42A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2039FE"/>
    <w:multiLevelType w:val="hybridMultilevel"/>
    <w:tmpl w:val="2898B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FE0A01"/>
    <w:multiLevelType w:val="hybridMultilevel"/>
    <w:tmpl w:val="2A381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12290"/>
  </w:hdrShapeDefaults>
  <w:compat>
    <w:useFELayout/>
    <w:splitPgBreakAndParaMark/>
  </w:compat>
  <w:docVars>
    <w:docVar w:name="OpenInPublishingView" w:val="0"/>
    <w:docVar w:name="ShowDynamicGuides" w:val="1"/>
    <w:docVar w:name="ShowMarginGuides" w:val="0"/>
    <w:docVar w:name="ShowOutlines" w:val="0"/>
    <w:docVar w:name="ShowStaticGuides" w:val="1"/>
  </w:docVars>
  <w:rsids>
    <w:rsidRoot w:val="009F4085"/>
  </w:rsids>
  <m:mathPr>
    <m:mathFont m:val="Marker Fel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rsid w:val="00077B76"/>
    <w:pPr>
      <w:spacing w:beforeLines="1" w:afterLines="1"/>
    </w:pPr>
    <w:rPr>
      <w:rFonts w:ascii="Times" w:hAnsi="Times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8604D6"/>
    <w:pPr>
      <w:spacing w:beforeLines="0" w:afterLines="0" w:line="360" w:lineRule="auto"/>
      <w:jc w:val="center"/>
      <w:outlineLvl w:val="0"/>
    </w:pPr>
    <w:rPr>
      <w:rFonts w:asciiTheme="minorHAnsi" w:hAnsiTheme="minorHAnsi"/>
      <w:bCs/>
      <w:color w:val="FFFFFF" w:themeColor="background1"/>
      <w:sz w:val="2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56BB8"/>
    <w:pPr>
      <w:spacing w:beforeLines="0" w:afterLines="0"/>
      <w:jc w:val="center"/>
      <w:outlineLvl w:val="1"/>
    </w:pPr>
    <w:rPr>
      <w:rFonts w:asciiTheme="minorHAnsi" w:hAnsiTheme="minorHAnsi"/>
      <w:bCs/>
      <w:color w:val="FFFFFF" w:themeColor="background1"/>
      <w:sz w:val="22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56BB8"/>
    <w:pPr>
      <w:spacing w:beforeLines="0" w:afterLines="0"/>
      <w:jc w:val="center"/>
      <w:outlineLvl w:val="2"/>
    </w:pPr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  <w:spacing w:beforeLines="0" w:afterLines="0"/>
    </w:pPr>
    <w:rPr>
      <w:rFonts w:asciiTheme="minorHAnsi" w:hAnsi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spacing w:beforeLines="0" w:afterLines="0"/>
      <w:jc w:val="center"/>
    </w:pPr>
    <w:rPr>
      <w:rFonts w:asciiTheme="minorHAnsi" w:hAnsiTheme="minorHAnsi"/>
      <w:color w:val="441700" w:themeColor="accent2"/>
      <w:sz w:val="18"/>
      <w:szCs w:val="24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441700" w:themeColor="accent2"/>
      <w:sz w:val="18"/>
    </w:rPr>
  </w:style>
  <w:style w:type="paragraph" w:styleId="Title">
    <w:name w:val="Title"/>
    <w:basedOn w:val="Normal"/>
    <w:next w:val="Normal"/>
    <w:link w:val="TitleChar"/>
    <w:qFormat/>
    <w:rsid w:val="008604D6"/>
    <w:pPr>
      <w:spacing w:beforeLines="0" w:afterLines="0" w:line="1200" w:lineRule="exact"/>
      <w:jc w:val="center"/>
    </w:pPr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paragraph" w:styleId="Subtitle">
    <w:name w:val="Subtitle"/>
    <w:basedOn w:val="Normal"/>
    <w:next w:val="Normal"/>
    <w:link w:val="SubtitleChar"/>
    <w:qFormat/>
    <w:rsid w:val="00356BB8"/>
    <w:pPr>
      <w:numPr>
        <w:ilvl w:val="1"/>
      </w:numPr>
      <w:spacing w:beforeLines="0" w:afterLines="0"/>
      <w:jc w:val="center"/>
    </w:pPr>
    <w:rPr>
      <w:rFonts w:asciiTheme="minorHAnsi" w:hAnsiTheme="minorHAnsi"/>
      <w:iCs/>
      <w:caps/>
      <w:color w:val="00676D" w:themeColor="accent3"/>
      <w:spacing w:val="20"/>
      <w:sz w:val="56"/>
      <w:szCs w:val="24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00676D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paragraph" w:styleId="Date">
    <w:name w:val="Date"/>
    <w:basedOn w:val="Normal"/>
    <w:next w:val="Normal"/>
    <w:link w:val="DateChar"/>
    <w:semiHidden/>
    <w:unhideWhenUsed/>
    <w:rsid w:val="00356BB8"/>
    <w:pPr>
      <w:spacing w:beforeLines="0" w:afterLines="0"/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  <w:szCs w:val="24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beforeLines="0" w:afterLines="0"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  <w:szCs w:val="24"/>
    </w:rPr>
  </w:style>
  <w:style w:type="paragraph" w:styleId="ListParagraph">
    <w:name w:val="List Paragraph"/>
    <w:basedOn w:val="Normal"/>
    <w:rsid w:val="009F4085"/>
    <w:pPr>
      <w:spacing w:beforeLines="0" w:afterLines="0"/>
      <w:ind w:left="720"/>
      <w:contextualSpacing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9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google.com/url?sa=i&amp;rct=j&amp;q=&amp;esrc=s&amp;source=images&amp;cd=&amp;ved=0ahUKEwjGyvSy-MbSAhWB7yYKHYKbCHsQjRwIBw&amp;url=http://schools.shrewsburyma.gov/sherwood/&amp;psig=AFQjCNFkMA4Xe1cj1RjKS6HlIoO15c1K2w&amp;ust=1489063613047310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8:Office:Media:Templates:Events:Posters:Shout%20Poster.dotx" TargetMode="External"/></Relationships>
</file>

<file path=word/theme/theme1.xml><?xml version="1.0" encoding="utf-8"?>
<a:theme xmlns:a="http://schemas.openxmlformats.org/drawingml/2006/main" name="Office Theme">
  <a:themeElements>
    <a:clrScheme name="Shout Poster">
      <a:dk1>
        <a:sysClr val="windowText" lastClr="000000"/>
      </a:dk1>
      <a:lt1>
        <a:sysClr val="window" lastClr="FFFFFF"/>
      </a:lt1>
      <a:dk2>
        <a:srgbClr val="00B4E3"/>
      </a:dk2>
      <a:lt2>
        <a:srgbClr val="1BB35D"/>
      </a:lt2>
      <a:accent1>
        <a:srgbClr val="001645"/>
      </a:accent1>
      <a:accent2>
        <a:srgbClr val="441700"/>
      </a:accent2>
      <a:accent3>
        <a:srgbClr val="00676D"/>
      </a:accent3>
      <a:accent4>
        <a:srgbClr val="CAB30A"/>
      </a:accent4>
      <a:accent5>
        <a:srgbClr val="BB0F2B"/>
      </a:accent5>
      <a:accent6>
        <a:srgbClr val="A49660"/>
      </a:accent6>
      <a:hlink>
        <a:srgbClr val="523B3D"/>
      </a:hlink>
      <a:folHlink>
        <a:srgbClr val="C67E1F"/>
      </a:folHlink>
    </a:clrScheme>
    <a:fontScheme name="Shout Poster">
      <a:majorFont>
        <a:latin typeface="Rockwell Extra Bold"/>
        <a:ea typeface=""/>
        <a:cs typeface=""/>
        <a:font script="Jpan" typeface="ヒラギノ角ゴ Pro W3"/>
      </a:majorFont>
      <a:minorFont>
        <a:latin typeface="News Gothic MT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Shout Poster.dotx</Template>
  <TotalTime>134</TotalTime>
  <Pages>1</Pages>
  <Words>1</Words>
  <Characters>8</Characters>
  <Application>Microsoft Macintosh Word</Application>
  <DocSecurity>0</DocSecurity>
  <Lines>1</Lines>
  <Paragraphs>1</Paragraphs>
  <ScaleCrop>false</ScaleCrop>
  <Manager/>
  <Company/>
  <LinksUpToDate>false</LinksUpToDate>
  <CharactersWithSpaces>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cp:lastPrinted>2017-03-13T17:02:00Z</cp:lastPrinted>
  <dcterms:created xsi:type="dcterms:W3CDTF">2017-03-07T12:40:00Z</dcterms:created>
  <dcterms:modified xsi:type="dcterms:W3CDTF">2017-03-16T15:29:00Z</dcterms:modified>
  <cp:category/>
</cp:coreProperties>
</file>